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1Light"/>
        <w:tblpPr w:leftFromText="180" w:rightFromText="180" w:horzAnchor="margin" w:tblpXSpec="center" w:tblpY="255"/>
        <w:tblW w:w="51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/>
      </w:tblPr>
      <w:tblGrid>
        <w:gridCol w:w="7381"/>
        <w:gridCol w:w="3780"/>
      </w:tblGrid>
      <w:tr w:rsidR="00880783" w:rsidRPr="00AA4794" w:rsidTr="002C6DDC">
        <w:trPr>
          <w:cnfStyle w:val="100000000000"/>
          <w:trHeight w:hRule="exact" w:val="14400"/>
        </w:trPr>
        <w:tc>
          <w:tcPr>
            <w:tcW w:w="7381" w:type="dxa"/>
            <w:tcMar>
              <w:right w:w="288" w:type="dxa"/>
            </w:tcMar>
          </w:tcPr>
          <w:p w:rsidR="005C61E4" w:rsidRPr="00AA4794" w:rsidRDefault="005C61E4" w:rsidP="002C6DDC">
            <w:pPr>
              <w:spacing w:after="160" w:line="312" w:lineRule="auto"/>
            </w:pPr>
          </w:p>
          <w:p w:rsidR="00E74B9B" w:rsidRDefault="009F561A" w:rsidP="002C6DDC">
            <w:pPr>
              <w:pStyle w:val="Date"/>
              <w:jc w:val="center"/>
              <w:rPr>
                <w:sz w:val="56"/>
                <w:szCs w:val="56"/>
              </w:rPr>
            </w:pPr>
            <w:r w:rsidRPr="00E06E25">
              <w:rPr>
                <w:sz w:val="56"/>
                <w:szCs w:val="56"/>
              </w:rPr>
              <w:t>17 June 2017</w:t>
            </w:r>
          </w:p>
          <w:p w:rsidR="005C61E4" w:rsidRPr="00AC15D4" w:rsidRDefault="00E06E25" w:rsidP="002C6DDC">
            <w:pPr>
              <w:pStyle w:val="Date"/>
              <w:jc w:val="center"/>
              <w:rPr>
                <w:sz w:val="56"/>
                <w:szCs w:val="56"/>
              </w:rPr>
            </w:pPr>
            <w:r w:rsidRPr="00AA4794">
              <w:rPr>
                <w:noProof/>
                <w:lang w:eastAsia="en-US"/>
              </w:rPr>
              <w:drawing>
                <wp:inline distT="0" distB="0" distL="0" distR="0">
                  <wp:extent cx="4572000" cy="2571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09C5" w:rsidRPr="00AA4794" w:rsidRDefault="004E09C5" w:rsidP="002C6DDC">
            <w:pPr>
              <w:pStyle w:val="Title"/>
              <w:jc w:val="center"/>
            </w:pPr>
            <w:r w:rsidRPr="00E74B9B">
              <w:rPr>
                <w:sz w:val="96"/>
                <w:szCs w:val="96"/>
              </w:rPr>
              <w:t>2</w:t>
            </w:r>
            <w:r w:rsidRPr="00E74B9B">
              <w:rPr>
                <w:sz w:val="96"/>
                <w:szCs w:val="96"/>
                <w:vertAlign w:val="superscript"/>
              </w:rPr>
              <w:t>nd</w:t>
            </w:r>
            <w:r w:rsidRPr="00E74B9B">
              <w:rPr>
                <w:sz w:val="96"/>
                <w:szCs w:val="96"/>
              </w:rPr>
              <w:t xml:space="preserve"> Annual</w:t>
            </w:r>
            <w:r>
              <w:t xml:space="preserve"> </w:t>
            </w:r>
            <w:r w:rsidR="00E74B9B">
              <w:rPr>
                <w:color w:val="0070C0"/>
              </w:rPr>
              <w:t>Moore High S</w:t>
            </w:r>
            <w:r w:rsidR="00AD6434">
              <w:rPr>
                <w:color w:val="0070C0"/>
              </w:rPr>
              <w:t>CHool</w:t>
            </w:r>
            <w:r w:rsidR="00E74B9B">
              <w:rPr>
                <w:color w:val="0070C0"/>
              </w:rPr>
              <w:t xml:space="preserve"> Band </w:t>
            </w:r>
          </w:p>
          <w:p w:rsidR="005C61E4" w:rsidRDefault="009F561A" w:rsidP="002C6DDC">
            <w:pPr>
              <w:pStyle w:val="Title"/>
              <w:jc w:val="center"/>
            </w:pPr>
            <w:r w:rsidRPr="004E09C5">
              <w:t>car &amp; bike show</w:t>
            </w:r>
          </w:p>
          <w:p w:rsidR="007C2EDD" w:rsidRDefault="007C2EDD" w:rsidP="002C6DDC">
            <w:pPr>
              <w:jc w:val="center"/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 xml:space="preserve">Cars, Trucks, </w:t>
            </w:r>
            <w:r w:rsidRPr="007C2EDD">
              <w:rPr>
                <w:color w:val="FF0000"/>
                <w:sz w:val="44"/>
                <w:szCs w:val="44"/>
              </w:rPr>
              <w:t>4X4</w:t>
            </w:r>
            <w:r>
              <w:rPr>
                <w:color w:val="FF0000"/>
                <w:sz w:val="44"/>
                <w:szCs w:val="44"/>
              </w:rPr>
              <w:t>’</w:t>
            </w:r>
            <w:r w:rsidRPr="007C2EDD">
              <w:rPr>
                <w:color w:val="FF0000"/>
                <w:sz w:val="44"/>
                <w:szCs w:val="44"/>
              </w:rPr>
              <w:t>s, and Bikes</w:t>
            </w:r>
          </w:p>
          <w:p w:rsidR="007C2EDD" w:rsidRPr="007C2EDD" w:rsidRDefault="007C2EDD" w:rsidP="002C6DDC">
            <w:pPr>
              <w:jc w:val="center"/>
              <w:rPr>
                <w:color w:val="FF0000"/>
                <w:sz w:val="44"/>
                <w:szCs w:val="44"/>
              </w:rPr>
            </w:pPr>
          </w:p>
          <w:p w:rsidR="007C2EDD" w:rsidRPr="00E45E8F" w:rsidRDefault="00E06E25" w:rsidP="00E45E8F">
            <w:pPr>
              <w:pStyle w:val="ContactInf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rPr>
                <w:color w:val="0070C0"/>
                <w:sz w:val="32"/>
                <w:szCs w:val="32"/>
              </w:rPr>
            </w:pPr>
            <w:r w:rsidRPr="00E45E8F">
              <w:rPr>
                <w:color w:val="0070C0"/>
                <w:sz w:val="32"/>
                <w:szCs w:val="32"/>
              </w:rPr>
              <w:t>Show us your ride and support the Moore High School Band</w:t>
            </w:r>
            <w:r w:rsidRPr="007C2EDD">
              <w:rPr>
                <w:color w:val="0070C0"/>
                <w:sz w:val="32"/>
                <w:szCs w:val="32"/>
              </w:rPr>
              <w:t>.</w:t>
            </w:r>
            <w:r w:rsidR="00E45E8F">
              <w:rPr>
                <w:color w:val="0070C0"/>
                <w:sz w:val="32"/>
                <w:szCs w:val="32"/>
              </w:rPr>
              <w:t xml:space="preserve"> </w:t>
            </w:r>
            <w:r w:rsidRPr="007C2EDD">
              <w:rPr>
                <w:color w:val="0070C0"/>
                <w:sz w:val="32"/>
                <w:szCs w:val="32"/>
              </w:rPr>
              <w:t xml:space="preserve"> All modes of transport are welcome. 1</w:t>
            </w:r>
            <w:r w:rsidR="007C2EDD">
              <w:rPr>
                <w:color w:val="0070C0"/>
                <w:sz w:val="32"/>
                <w:szCs w:val="32"/>
              </w:rPr>
              <w:t>5</w:t>
            </w:r>
            <w:r w:rsidRPr="007C2EDD">
              <w:rPr>
                <w:color w:val="0070C0"/>
                <w:sz w:val="32"/>
                <w:szCs w:val="32"/>
              </w:rPr>
              <w:t xml:space="preserve"> Different categories. </w:t>
            </w:r>
            <w:r w:rsidRPr="007C2EDD">
              <w:rPr>
                <w:color w:val="000000" w:themeColor="text1"/>
                <w:sz w:val="32"/>
                <w:szCs w:val="32"/>
              </w:rPr>
              <w:t>$25 fee for each entry</w:t>
            </w:r>
            <w:r w:rsidRPr="007C2EDD">
              <w:rPr>
                <w:color w:val="0070C0"/>
                <w:sz w:val="32"/>
                <w:szCs w:val="32"/>
              </w:rPr>
              <w:t xml:space="preserve">. </w:t>
            </w:r>
            <w:r w:rsidR="004547BE">
              <w:rPr>
                <w:color w:val="0070C0"/>
                <w:sz w:val="32"/>
                <w:szCs w:val="32"/>
              </w:rPr>
              <w:t>Early entry is $20 before May 15</w:t>
            </w:r>
            <w:r w:rsidR="004547BE" w:rsidRPr="004547BE">
              <w:rPr>
                <w:color w:val="0070C0"/>
                <w:sz w:val="32"/>
                <w:szCs w:val="32"/>
                <w:vertAlign w:val="superscript"/>
              </w:rPr>
              <w:t>th</w:t>
            </w:r>
            <w:r w:rsidR="004547BE">
              <w:rPr>
                <w:color w:val="0070C0"/>
                <w:sz w:val="32"/>
                <w:szCs w:val="32"/>
              </w:rPr>
              <w:t xml:space="preserve">. </w:t>
            </w:r>
            <w:r w:rsidR="00804DAF" w:rsidRPr="007C2EDD">
              <w:rPr>
                <w:color w:val="0070C0"/>
                <w:sz w:val="32"/>
                <w:szCs w:val="32"/>
              </w:rPr>
              <w:t xml:space="preserve">Vendor Booth </w:t>
            </w:r>
            <w:r w:rsidR="00AD6434" w:rsidRPr="007C2EDD">
              <w:rPr>
                <w:color w:val="0070C0"/>
                <w:sz w:val="32"/>
                <w:szCs w:val="32"/>
              </w:rPr>
              <w:t>$40</w:t>
            </w:r>
            <w:r w:rsidR="007C2EDD">
              <w:rPr>
                <w:color w:val="0070C0"/>
                <w:sz w:val="32"/>
                <w:szCs w:val="32"/>
              </w:rPr>
              <w:t xml:space="preserve">. </w:t>
            </w:r>
            <w:r w:rsidR="00D01ACB">
              <w:rPr>
                <w:color w:val="0070C0"/>
                <w:sz w:val="32"/>
                <w:szCs w:val="32"/>
              </w:rPr>
              <w:t xml:space="preserve">Show at the Moore High School South Parking Lot. For </w:t>
            </w:r>
            <w:r w:rsidR="007C2EDD">
              <w:rPr>
                <w:color w:val="0070C0"/>
                <w:sz w:val="32"/>
                <w:szCs w:val="32"/>
              </w:rPr>
              <w:t>more info</w:t>
            </w:r>
            <w:r w:rsidR="00D01ACB">
              <w:rPr>
                <w:color w:val="0070C0"/>
                <w:sz w:val="32"/>
                <w:szCs w:val="32"/>
              </w:rPr>
              <w:t xml:space="preserve"> </w:t>
            </w:r>
            <w:r w:rsidR="000F13FE">
              <w:rPr>
                <w:color w:val="0070C0"/>
                <w:sz w:val="32"/>
                <w:szCs w:val="32"/>
              </w:rPr>
              <w:t xml:space="preserve">e-mail </w:t>
            </w:r>
            <w:r w:rsidR="000F13FE" w:rsidRPr="000F13FE">
              <w:rPr>
                <w:b/>
                <w:color w:val="000000" w:themeColor="text1"/>
                <w:sz w:val="32"/>
                <w:szCs w:val="32"/>
              </w:rPr>
              <w:t>moorebandcarshow@gmail.com</w:t>
            </w:r>
          </w:p>
          <w:p w:rsidR="005C61E4" w:rsidRPr="007C2EDD" w:rsidRDefault="005C61E4" w:rsidP="002C6DDC">
            <w:pPr>
              <w:spacing w:after="160" w:line="312" w:lineRule="auto"/>
              <w:jc w:val="center"/>
              <w:rPr>
                <w:color w:val="0070C0"/>
                <w:sz w:val="32"/>
                <w:szCs w:val="32"/>
              </w:rPr>
            </w:pPr>
          </w:p>
          <w:p w:rsidR="00880783" w:rsidRPr="00AA4794" w:rsidRDefault="00880783" w:rsidP="002C6DDC">
            <w:pPr>
              <w:pStyle w:val="Title"/>
            </w:pPr>
          </w:p>
        </w:tc>
        <w:tc>
          <w:tcPr>
            <w:tcW w:w="3780" w:type="dxa"/>
            <w:shd w:val="clear" w:color="auto" w:fill="auto"/>
          </w:tcPr>
          <w:p w:rsidR="005C61E4" w:rsidRPr="00804DAF" w:rsidRDefault="00AC15D4" w:rsidP="002C6DDC">
            <w:pPr>
              <w:pStyle w:val="Heading2"/>
              <w:jc w:val="center"/>
              <w:outlineLvl w:val="1"/>
              <w:rPr>
                <w:rFonts w:ascii="Arial Rounded MT Bold" w:hAnsi="Arial Rounded MT Bold"/>
                <w:i/>
                <w:color w:val="0070C0"/>
                <w:sz w:val="40"/>
                <w:szCs w:val="40"/>
              </w:rPr>
            </w:pPr>
            <w:r w:rsidRPr="00804DAF">
              <w:rPr>
                <w:rFonts w:ascii="Arial Rounded MT Bold" w:hAnsi="Arial Rounded MT Bold"/>
                <w:i/>
                <w:color w:val="0070C0"/>
                <w:sz w:val="40"/>
                <w:szCs w:val="40"/>
              </w:rPr>
              <w:t>FREE Admission to the Public</w:t>
            </w:r>
          </w:p>
          <w:p w:rsidR="00804DAF" w:rsidRDefault="00804DAF" w:rsidP="002C6DDC">
            <w:pPr>
              <w:jc w:val="center"/>
            </w:pPr>
          </w:p>
          <w:p w:rsidR="00804DAF" w:rsidRPr="00804DAF" w:rsidRDefault="00804DAF" w:rsidP="002C6DDC">
            <w:pPr>
              <w:jc w:val="center"/>
            </w:pPr>
          </w:p>
          <w:p w:rsidR="00724142" w:rsidRPr="00724142" w:rsidRDefault="00AC15D4" w:rsidP="002C6DDC">
            <w:pPr>
              <w:pStyle w:val="Heading2"/>
              <w:numPr>
                <w:ilvl w:val="0"/>
                <w:numId w:val="11"/>
              </w:numPr>
              <w:jc w:val="center"/>
              <w:outlineLvl w:val="1"/>
              <w:rPr>
                <w:color w:val="000000" w:themeColor="text1"/>
              </w:rPr>
            </w:pPr>
            <w:r w:rsidRPr="00804DAF">
              <w:rPr>
                <w:color w:val="00B050"/>
                <w:sz w:val="36"/>
                <w:szCs w:val="36"/>
              </w:rPr>
              <w:t>Raffles</w:t>
            </w:r>
          </w:p>
          <w:p w:rsidR="00724142" w:rsidRPr="00724142" w:rsidRDefault="00804DAF" w:rsidP="002C6DDC">
            <w:pPr>
              <w:pStyle w:val="Heading2"/>
              <w:numPr>
                <w:ilvl w:val="0"/>
                <w:numId w:val="11"/>
              </w:numPr>
              <w:jc w:val="center"/>
              <w:outlineLvl w:val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AC15D4" w:rsidRPr="00804DAF">
              <w:rPr>
                <w:color w:val="7030A0"/>
                <w:sz w:val="36"/>
                <w:szCs w:val="36"/>
              </w:rPr>
              <w:t>Door Prizes</w:t>
            </w:r>
            <w:r w:rsidRPr="00804DAF">
              <w:rPr>
                <w:color w:val="7030A0"/>
                <w:sz w:val="36"/>
                <w:szCs w:val="36"/>
              </w:rPr>
              <w:t xml:space="preserve"> </w:t>
            </w:r>
          </w:p>
          <w:p w:rsidR="00724142" w:rsidRPr="00724142" w:rsidRDefault="00AD6434" w:rsidP="002C6DDC">
            <w:pPr>
              <w:pStyle w:val="Heading2"/>
              <w:numPr>
                <w:ilvl w:val="0"/>
                <w:numId w:val="11"/>
              </w:numPr>
              <w:jc w:val="center"/>
              <w:outlineLvl w:val="1"/>
              <w:rPr>
                <w:color w:val="000000" w:themeColor="text1"/>
              </w:rPr>
            </w:pPr>
            <w:r w:rsidRPr="00804DAF">
              <w:rPr>
                <w:color w:val="FF0000"/>
                <w:sz w:val="36"/>
                <w:szCs w:val="36"/>
              </w:rPr>
              <w:t xml:space="preserve">50/50 Raffle </w:t>
            </w:r>
          </w:p>
          <w:p w:rsidR="00724142" w:rsidRPr="00724142" w:rsidRDefault="00AC15D4" w:rsidP="002C6DDC">
            <w:pPr>
              <w:pStyle w:val="Heading2"/>
              <w:numPr>
                <w:ilvl w:val="0"/>
                <w:numId w:val="11"/>
              </w:numPr>
              <w:jc w:val="center"/>
              <w:outlineLvl w:val="1"/>
              <w:rPr>
                <w:color w:val="000000" w:themeColor="text1"/>
              </w:rPr>
            </w:pPr>
            <w:r w:rsidRPr="00804DAF">
              <w:rPr>
                <w:color w:val="00B0F0"/>
                <w:sz w:val="36"/>
              </w:rPr>
              <w:t xml:space="preserve">Food Trucks </w:t>
            </w:r>
          </w:p>
          <w:p w:rsidR="00724142" w:rsidRDefault="00AC15D4" w:rsidP="002C6DDC">
            <w:pPr>
              <w:pStyle w:val="Heading2"/>
              <w:numPr>
                <w:ilvl w:val="0"/>
                <w:numId w:val="11"/>
              </w:numPr>
              <w:jc w:val="center"/>
              <w:outlineLvl w:val="1"/>
              <w:rPr>
                <w:color w:val="000000" w:themeColor="text1"/>
              </w:rPr>
            </w:pPr>
            <w:r w:rsidRPr="00804DAF">
              <w:rPr>
                <w:color w:val="000000" w:themeColor="text1"/>
                <w:sz w:val="36"/>
                <w:szCs w:val="36"/>
              </w:rPr>
              <w:t>Kona Ice</w:t>
            </w:r>
            <w:r w:rsidRPr="00804DAF">
              <w:rPr>
                <w:color w:val="000000" w:themeColor="text1"/>
              </w:rPr>
              <w:t xml:space="preserve"> </w:t>
            </w:r>
            <w:bookmarkStart w:id="0" w:name="_GoBack"/>
            <w:bookmarkEnd w:id="0"/>
          </w:p>
          <w:p w:rsidR="00D01ACB" w:rsidRPr="00D01ACB" w:rsidRDefault="00D01ACB" w:rsidP="00D01ACB"/>
          <w:p w:rsidR="005C61E4" w:rsidRDefault="00D01ACB" w:rsidP="002C6DDC">
            <w:pPr>
              <w:pStyle w:val="Heading2"/>
              <w:jc w:val="center"/>
              <w:outlineLvl w:val="1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D01ACB">
              <w:rPr>
                <w:color w:val="000000" w:themeColor="text1"/>
                <w:vertAlign w:val="superscript"/>
              </w:rPr>
              <w:t>st</w:t>
            </w:r>
            <w:r>
              <w:rPr>
                <w:color w:val="000000" w:themeColor="text1"/>
              </w:rPr>
              <w:t xml:space="preserve"> Place Awarded in each Class</w:t>
            </w:r>
          </w:p>
          <w:p w:rsidR="00D01ACB" w:rsidRPr="00D01ACB" w:rsidRDefault="00D01ACB" w:rsidP="00D01ACB"/>
          <w:p w:rsidR="005C61E4" w:rsidRPr="00D01ACB" w:rsidRDefault="00FC0840" w:rsidP="002C6DDC">
            <w:pPr>
              <w:pStyle w:val="Heading2"/>
              <w:jc w:val="center"/>
              <w:outlineLvl w:val="1"/>
              <w:rPr>
                <w:color w:val="FF0000"/>
              </w:rPr>
            </w:pPr>
            <w:r w:rsidRPr="00D01ACB">
              <w:rPr>
                <w:color w:val="FF0000"/>
              </w:rPr>
              <w:t xml:space="preserve">Come </w:t>
            </w:r>
            <w:proofErr w:type="gramStart"/>
            <w:r w:rsidRPr="00D01ACB">
              <w:rPr>
                <w:color w:val="FF0000"/>
              </w:rPr>
              <w:t>Out</w:t>
            </w:r>
            <w:proofErr w:type="gramEnd"/>
            <w:r w:rsidRPr="00D01ACB">
              <w:rPr>
                <w:color w:val="FF0000"/>
              </w:rPr>
              <w:t xml:space="preserve"> &amp; Share the </w:t>
            </w:r>
            <w:r w:rsidR="00E45E8F">
              <w:rPr>
                <w:color w:val="FF0000"/>
              </w:rPr>
              <w:t>Fun and support the MHS Band</w:t>
            </w:r>
          </w:p>
          <w:p w:rsidR="00AA4794" w:rsidRPr="00AA4794" w:rsidRDefault="00A51817" w:rsidP="002C6DDC">
            <w:pPr>
              <w:pStyle w:val="Heading2"/>
              <w:ind w:left="288"/>
              <w:jc w:val="center"/>
              <w:outlineLvl w:val="1"/>
            </w:pPr>
            <w:sdt>
              <w:sdtPr>
                <w:rPr>
                  <w:color w:val="000000" w:themeColor="text1"/>
                </w:rPr>
                <w:alias w:val="Dividing line graphic:"/>
                <w:tag w:val="Dividing line graphic:"/>
                <w:id w:val="-59171642"/>
                <w:placeholder>
                  <w:docPart w:val="75F6BC4D128A4F91978AA25DC34B8353"/>
                </w:placeholder>
                <w:temporary/>
                <w:showingPlcHdr/>
                <w:text/>
              </w:sdtPr>
              <w:sdtEndPr>
                <w:rPr>
                  <w:color w:val="B11A57" w:themeColor="accent1" w:themeShade="BF"/>
                </w:rPr>
              </w:sdtEndPr>
              <w:sdtContent>
                <w:r w:rsidR="005C61E4" w:rsidRPr="00804DAF">
                  <w:rPr>
                    <w:color w:val="000000" w:themeColor="text1"/>
                  </w:rPr>
                  <w:t>────</w:t>
                </w:r>
              </w:sdtContent>
            </w:sdt>
          </w:p>
          <w:p w:rsidR="005C61E4" w:rsidRPr="00724142" w:rsidRDefault="00FC0840" w:rsidP="002C6DDC">
            <w:pPr>
              <w:pStyle w:val="Heading3"/>
              <w:jc w:val="center"/>
              <w:outlineLvl w:val="2"/>
              <w:rPr>
                <w:color w:val="000000" w:themeColor="text1"/>
                <w:sz w:val="32"/>
                <w:szCs w:val="32"/>
              </w:rPr>
            </w:pPr>
            <w:r w:rsidRPr="00724142">
              <w:rPr>
                <w:color w:val="000000" w:themeColor="text1"/>
                <w:sz w:val="32"/>
                <w:szCs w:val="32"/>
              </w:rPr>
              <w:t>Moore High School Band B</w:t>
            </w:r>
            <w:r w:rsidR="009F561A" w:rsidRPr="00724142">
              <w:rPr>
                <w:color w:val="000000" w:themeColor="text1"/>
                <w:sz w:val="32"/>
                <w:szCs w:val="32"/>
              </w:rPr>
              <w:t>oosters</w:t>
            </w:r>
          </w:p>
          <w:p w:rsidR="005C61E4" w:rsidRPr="00AD6434" w:rsidRDefault="00A51817" w:rsidP="002C6DDC">
            <w:pPr>
              <w:pStyle w:val="ContactInfo"/>
              <w:shd w:val="clear" w:color="auto" w:fill="auto"/>
              <w:spacing w:line="312" w:lineRule="auto"/>
              <w:rPr>
                <w:color w:val="77123A" w:themeColor="accent1" w:themeShade="80"/>
                <w:sz w:val="32"/>
                <w:szCs w:val="32"/>
              </w:rPr>
            </w:pPr>
            <w:sdt>
              <w:sdtPr>
                <w:rPr>
                  <w:color w:val="77123A" w:themeColor="accent1" w:themeShade="80"/>
                  <w:sz w:val="32"/>
                  <w:szCs w:val="32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EC57A194785B48A48DD12779DF644F51"/>
                </w:placeholder>
                <w:text w:multiLine="1"/>
              </w:sdtPr>
              <w:sdtContent>
                <w:r w:rsidR="00250597">
                  <w:rPr>
                    <w:color w:val="77123A" w:themeColor="accent1" w:themeShade="80"/>
                    <w:sz w:val="32"/>
                    <w:szCs w:val="32"/>
                  </w:rPr>
                  <w:t>Moore High School</w:t>
                </w:r>
                <w:r w:rsidR="00250597">
                  <w:rPr>
                    <w:color w:val="77123A" w:themeColor="accent1" w:themeShade="80"/>
                    <w:sz w:val="32"/>
                    <w:szCs w:val="32"/>
                  </w:rPr>
                  <w:br/>
                </w:r>
                <w:r w:rsidR="009F561A" w:rsidRPr="00AD6434">
                  <w:rPr>
                    <w:color w:val="77123A" w:themeColor="accent1" w:themeShade="80"/>
                    <w:sz w:val="32"/>
                    <w:szCs w:val="32"/>
                  </w:rPr>
                  <w:t>300 N. Eastern Ave</w:t>
                </w:r>
                <w:proofErr w:type="gramStart"/>
                <w:r w:rsidR="009F561A" w:rsidRPr="00AD6434">
                  <w:rPr>
                    <w:color w:val="77123A" w:themeColor="accent1" w:themeShade="80"/>
                    <w:sz w:val="32"/>
                    <w:szCs w:val="32"/>
                  </w:rPr>
                  <w:t>.</w:t>
                </w:r>
                <w:proofErr w:type="gramEnd"/>
                <w:r w:rsidR="009F561A" w:rsidRPr="00AD6434">
                  <w:rPr>
                    <w:color w:val="77123A" w:themeColor="accent1" w:themeShade="80"/>
                    <w:sz w:val="32"/>
                    <w:szCs w:val="32"/>
                  </w:rPr>
                  <w:br/>
                  <w:t>Moore, OK. 73160</w:t>
                </w:r>
              </w:sdtContent>
            </w:sdt>
          </w:p>
          <w:p w:rsidR="009F561A" w:rsidRPr="00804DAF" w:rsidRDefault="009F561A" w:rsidP="002C6DDC">
            <w:pPr>
              <w:pStyle w:val="ContactInfo"/>
              <w:shd w:val="clear" w:color="auto" w:fill="auto"/>
              <w:spacing w:line="312" w:lineRule="auto"/>
              <w:rPr>
                <w:color w:val="77123A" w:themeColor="accent1" w:themeShade="80"/>
                <w:sz w:val="28"/>
                <w:szCs w:val="28"/>
              </w:rPr>
            </w:pPr>
            <w:r w:rsidRPr="00804DAF">
              <w:rPr>
                <w:color w:val="77123A" w:themeColor="accent1" w:themeShade="80"/>
                <w:sz w:val="28"/>
                <w:szCs w:val="28"/>
              </w:rPr>
              <w:t xml:space="preserve">P.O.C Roger Burk </w:t>
            </w:r>
            <w:r w:rsidR="00AC15D4" w:rsidRPr="00804DAF">
              <w:rPr>
                <w:color w:val="77123A" w:themeColor="accent1" w:themeShade="80"/>
                <w:sz w:val="28"/>
                <w:szCs w:val="28"/>
              </w:rPr>
              <w:t xml:space="preserve">               </w:t>
            </w:r>
            <w:r w:rsidRPr="00804DAF">
              <w:rPr>
                <w:color w:val="77123A" w:themeColor="accent1" w:themeShade="80"/>
                <w:sz w:val="28"/>
                <w:szCs w:val="28"/>
              </w:rPr>
              <w:t>Ph# 405-630-9472</w:t>
            </w:r>
          </w:p>
          <w:p w:rsidR="00FC0840" w:rsidRPr="00D01ACB" w:rsidRDefault="00FC0840" w:rsidP="002C6DDC">
            <w:pPr>
              <w:pStyle w:val="ContactInfo"/>
              <w:shd w:val="clear" w:color="auto" w:fill="auto"/>
              <w:spacing w:line="312" w:lineRule="auto"/>
              <w:rPr>
                <w:color w:val="000000" w:themeColor="text1"/>
                <w:sz w:val="32"/>
                <w:szCs w:val="32"/>
              </w:rPr>
            </w:pPr>
            <w:r w:rsidRPr="00D01ACB">
              <w:rPr>
                <w:color w:val="000000" w:themeColor="text1"/>
                <w:sz w:val="32"/>
                <w:szCs w:val="32"/>
              </w:rPr>
              <w:t>17 June 2017</w:t>
            </w:r>
          </w:p>
          <w:p w:rsidR="005C61E4" w:rsidRPr="00AC15D4" w:rsidRDefault="00AC15D4" w:rsidP="002C6DDC">
            <w:pPr>
              <w:pStyle w:val="ContactInfo"/>
              <w:shd w:val="clear" w:color="auto" w:fill="auto"/>
              <w:spacing w:line="312" w:lineRule="auto"/>
              <w:rPr>
                <w:sz w:val="32"/>
                <w:szCs w:val="32"/>
              </w:rPr>
            </w:pPr>
            <w:r w:rsidRPr="00D01ACB">
              <w:rPr>
                <w:color w:val="000000" w:themeColor="text1"/>
                <w:sz w:val="32"/>
                <w:szCs w:val="32"/>
              </w:rPr>
              <w:t>9AM – 1PM</w:t>
            </w:r>
            <w:r w:rsidR="007C2EDD" w:rsidRPr="00AA4794">
              <w:rPr>
                <w:noProof/>
                <w:lang w:eastAsia="en-US"/>
              </w:rPr>
              <w:drawing>
                <wp:inline distT="0" distB="0" distL="0" distR="0">
                  <wp:extent cx="1488658" cy="102197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59" cy="104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 w:rsidSect="00A5181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5F2" w:rsidRDefault="00CF15F2" w:rsidP="005F5D5F">
      <w:pPr>
        <w:spacing w:after="0" w:line="240" w:lineRule="auto"/>
      </w:pPr>
      <w:r>
        <w:separator/>
      </w:r>
    </w:p>
  </w:endnote>
  <w:endnote w:type="continuationSeparator" w:id="0">
    <w:p w:rsidR="00CF15F2" w:rsidRDefault="00CF15F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5F2" w:rsidRDefault="00CF15F2" w:rsidP="005F5D5F">
      <w:pPr>
        <w:spacing w:after="0" w:line="240" w:lineRule="auto"/>
      </w:pPr>
      <w:r>
        <w:separator/>
      </w:r>
    </w:p>
  </w:footnote>
  <w:footnote w:type="continuationSeparator" w:id="0">
    <w:p w:rsidR="00CF15F2" w:rsidRDefault="00CF15F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A92F0C"/>
    <w:multiLevelType w:val="hybridMultilevel"/>
    <w:tmpl w:val="4B7E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F561A"/>
    <w:rsid w:val="000168C0"/>
    <w:rsid w:val="000427C6"/>
    <w:rsid w:val="00076F31"/>
    <w:rsid w:val="000F13FE"/>
    <w:rsid w:val="00171CDD"/>
    <w:rsid w:val="00173D46"/>
    <w:rsid w:val="00175521"/>
    <w:rsid w:val="00181FB9"/>
    <w:rsid w:val="00194CA6"/>
    <w:rsid w:val="00250597"/>
    <w:rsid w:val="00251739"/>
    <w:rsid w:val="00261A78"/>
    <w:rsid w:val="002C30EC"/>
    <w:rsid w:val="002C6DDC"/>
    <w:rsid w:val="00345333"/>
    <w:rsid w:val="003B6A17"/>
    <w:rsid w:val="00411532"/>
    <w:rsid w:val="004547BE"/>
    <w:rsid w:val="004E09C5"/>
    <w:rsid w:val="005222EE"/>
    <w:rsid w:val="00541BB3"/>
    <w:rsid w:val="00544732"/>
    <w:rsid w:val="005C61E4"/>
    <w:rsid w:val="005F5D5F"/>
    <w:rsid w:val="00665EA1"/>
    <w:rsid w:val="006E5B0F"/>
    <w:rsid w:val="00724142"/>
    <w:rsid w:val="0079199F"/>
    <w:rsid w:val="007B5354"/>
    <w:rsid w:val="007C2EDD"/>
    <w:rsid w:val="00804DAF"/>
    <w:rsid w:val="00837654"/>
    <w:rsid w:val="00880783"/>
    <w:rsid w:val="008B5772"/>
    <w:rsid w:val="008C031F"/>
    <w:rsid w:val="008C1756"/>
    <w:rsid w:val="008D17FF"/>
    <w:rsid w:val="008F6C52"/>
    <w:rsid w:val="009141C6"/>
    <w:rsid w:val="009F561A"/>
    <w:rsid w:val="00A03450"/>
    <w:rsid w:val="00A51817"/>
    <w:rsid w:val="00A97C88"/>
    <w:rsid w:val="00AA4794"/>
    <w:rsid w:val="00AB3068"/>
    <w:rsid w:val="00AB58F4"/>
    <w:rsid w:val="00AC15D4"/>
    <w:rsid w:val="00AD6434"/>
    <w:rsid w:val="00AF32DC"/>
    <w:rsid w:val="00B46A60"/>
    <w:rsid w:val="00BC6ED1"/>
    <w:rsid w:val="00C57F20"/>
    <w:rsid w:val="00CF15F2"/>
    <w:rsid w:val="00D01ACB"/>
    <w:rsid w:val="00D16845"/>
    <w:rsid w:val="00D56FBE"/>
    <w:rsid w:val="00D751DD"/>
    <w:rsid w:val="00E06E25"/>
    <w:rsid w:val="00E3564F"/>
    <w:rsid w:val="00E45E8F"/>
    <w:rsid w:val="00E74B9B"/>
    <w:rsid w:val="00EC1838"/>
    <w:rsid w:val="00EC3C35"/>
    <w:rsid w:val="00EF7C4E"/>
    <w:rsid w:val="00F2548A"/>
    <w:rsid w:val="00FA21D4"/>
    <w:rsid w:val="00FB2003"/>
    <w:rsid w:val="00FC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AF"/>
  </w:style>
  <w:style w:type="paragraph" w:styleId="Heading1">
    <w:name w:val="heading 1"/>
    <w:basedOn w:val="Normal"/>
    <w:next w:val="Normal"/>
    <w:link w:val="Heading1Char"/>
    <w:uiPriority w:val="9"/>
    <w:qFormat/>
    <w:rsid w:val="00804DA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7123A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4DA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1A5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4DA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11A5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B11A57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D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D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7123A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D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7123A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DA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7123A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D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7123A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1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04DA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33333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04DAF"/>
    <w:rPr>
      <w:rFonts w:asciiTheme="majorHAnsi" w:eastAsiaTheme="majorEastAsia" w:hAnsiTheme="majorHAnsi" w:cstheme="majorBidi"/>
      <w:caps/>
      <w:color w:val="333333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04DAF"/>
    <w:rPr>
      <w:rFonts w:asciiTheme="majorHAnsi" w:eastAsiaTheme="majorEastAsia" w:hAnsiTheme="majorHAnsi" w:cstheme="majorBidi"/>
      <w:color w:val="77123A" w:themeColor="accent1" w:themeShade="80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9"/>
    <w:rsid w:val="00804DAF"/>
    <w:rPr>
      <w:rFonts w:asciiTheme="majorHAnsi" w:eastAsiaTheme="majorEastAsia" w:hAnsiTheme="majorHAnsi" w:cstheme="majorBidi"/>
      <w:color w:val="B11A57" w:themeColor="accent1" w:themeShade="BF"/>
      <w:sz w:val="32"/>
      <w:szCs w:val="32"/>
    </w:rPr>
  </w:style>
  <w:style w:type="paragraph" w:styleId="NoSpacing">
    <w:name w:val="No Spacing"/>
    <w:uiPriority w:val="1"/>
    <w:qFormat/>
    <w:rsid w:val="00804DA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04DAF"/>
    <w:rPr>
      <w:rFonts w:asciiTheme="majorHAnsi" w:eastAsiaTheme="majorEastAsia" w:hAnsiTheme="majorHAnsi" w:cstheme="majorBidi"/>
      <w:color w:val="B11A57" w:themeColor="accent1" w:themeShade="BF"/>
      <w:sz w:val="28"/>
      <w:szCs w:val="28"/>
    </w:rPr>
  </w:style>
  <w:style w:type="paragraph" w:customStyle="1" w:styleId="ContactInfo">
    <w:name w:val="Contact Info"/>
    <w:basedOn w:val="Normal"/>
    <w:uiPriority w:val="5"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81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817"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804DAF"/>
    <w:rPr>
      <w:rFonts w:asciiTheme="majorHAnsi" w:eastAsiaTheme="majorEastAsia" w:hAnsiTheme="majorHAnsi" w:cstheme="majorBidi"/>
      <w:color w:val="B11A57" w:themeColor="accent1" w:themeShade="BF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qFormat/>
    <w:rsid w:val="00804DAF"/>
    <w:rPr>
      <w:b/>
      <w:bCs/>
      <w:smallCaps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4DAF"/>
    <w:pPr>
      <w:spacing w:line="240" w:lineRule="auto"/>
    </w:pPr>
    <w:rPr>
      <w:b/>
      <w:bCs/>
      <w:smallCaps/>
      <w:color w:val="333333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qFormat/>
    <w:rsid w:val="00804DA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9"/>
    <w:semiHidden/>
    <w:rsid w:val="00804DAF"/>
    <w:rPr>
      <w:rFonts w:asciiTheme="majorHAnsi" w:eastAsiaTheme="majorEastAsia" w:hAnsiTheme="majorHAnsi" w:cstheme="majorBidi"/>
      <w:caps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DAF"/>
    <w:rPr>
      <w:rFonts w:asciiTheme="majorHAnsi" w:eastAsiaTheme="majorEastAsia" w:hAnsiTheme="majorHAnsi" w:cstheme="majorBidi"/>
      <w:i/>
      <w:iCs/>
      <w:caps/>
      <w:color w:val="7712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DAF"/>
    <w:rPr>
      <w:rFonts w:asciiTheme="majorHAnsi" w:eastAsiaTheme="majorEastAsia" w:hAnsiTheme="majorHAnsi" w:cstheme="majorBidi"/>
      <w:b/>
      <w:bCs/>
      <w:color w:val="77123A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DAF"/>
    <w:rPr>
      <w:rFonts w:asciiTheme="majorHAnsi" w:eastAsiaTheme="majorEastAsia" w:hAnsiTheme="majorHAnsi" w:cstheme="majorBidi"/>
      <w:b/>
      <w:bCs/>
      <w:i/>
      <w:iCs/>
      <w:color w:val="77123A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DAF"/>
    <w:rPr>
      <w:rFonts w:asciiTheme="majorHAnsi" w:eastAsiaTheme="majorEastAsia" w:hAnsiTheme="majorHAnsi" w:cstheme="majorBidi"/>
      <w:i/>
      <w:iCs/>
      <w:color w:val="77123A" w:themeColor="accent1" w:themeShade="80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804DAF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DA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33333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DAF"/>
    <w:rPr>
      <w:rFonts w:asciiTheme="majorHAnsi" w:eastAsiaTheme="majorEastAsia" w:hAnsiTheme="majorHAnsi" w:cstheme="majorBidi"/>
      <w:color w:val="333333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804DAF"/>
    <w:rPr>
      <w:b/>
      <w:bCs/>
      <w:smallCaps/>
      <w:color w:val="333333" w:themeColor="text2"/>
      <w:u w:val="single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03177" w:themeColor="accent1"/>
        <w:bottom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97C83C" w:themeColor="accent2"/>
        <w:bottom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EEAE1F" w:themeColor="accent3"/>
        <w:bottom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EC6814" w:themeColor="accent4"/>
        <w:bottom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7458AB" w:themeColor="accent5"/>
        <w:bottom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24A5CD" w:themeColor="accent6"/>
        <w:bottom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04DAF"/>
    <w:pPr>
      <w:spacing w:before="120" w:after="120"/>
      <w:ind w:left="720"/>
    </w:pPr>
    <w:rPr>
      <w:color w:val="333333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04DAF"/>
    <w:rPr>
      <w:color w:val="333333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qFormat/>
    <w:rsid w:val="00804DAF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804DAF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804DA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table" w:styleId="Table3Deffects1">
    <w:name w:val="Table 3D effects 1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E5B0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4DAF"/>
    <w:pPr>
      <w:outlineLvl w:val="9"/>
    </w:pPr>
  </w:style>
  <w:style w:type="paragraph" w:styleId="Subtitle">
    <w:name w:val="Subtitle"/>
    <w:basedOn w:val="Normal"/>
    <w:next w:val="Normal"/>
    <w:link w:val="SubtitleChar"/>
    <w:uiPriority w:val="11"/>
    <w:qFormat/>
    <w:rsid w:val="00804DA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E03177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DAF"/>
    <w:rPr>
      <w:rFonts w:asciiTheme="majorHAnsi" w:eastAsiaTheme="majorEastAsia" w:hAnsiTheme="majorHAnsi" w:cstheme="majorBidi"/>
      <w:color w:val="E03177" w:themeColor="accent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5F6BC4D128A4F91978AA25DC34B8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1474E-6215-4CAA-B77A-5BEF756AB552}"/>
      </w:docPartPr>
      <w:docPartBody>
        <w:p w:rsidR="00E12435" w:rsidRDefault="00C774AC">
          <w:pPr>
            <w:pStyle w:val="75F6BC4D128A4F91978AA25DC34B8353"/>
          </w:pPr>
          <w:r w:rsidRPr="00AA4794">
            <w:t>────</w:t>
          </w:r>
        </w:p>
      </w:docPartBody>
    </w:docPart>
    <w:docPart>
      <w:docPartPr>
        <w:name w:val="EC57A194785B48A48DD12779DF644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07A6D-F1FD-4953-BF49-394DB66B2311}"/>
      </w:docPartPr>
      <w:docPartBody>
        <w:p w:rsidR="00E12435" w:rsidRDefault="00C774AC">
          <w:pPr>
            <w:pStyle w:val="EC57A194785B48A48DD12779DF644F5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A2747"/>
    <w:rsid w:val="003A2747"/>
    <w:rsid w:val="00681E83"/>
    <w:rsid w:val="00C774AC"/>
    <w:rsid w:val="00CA2144"/>
    <w:rsid w:val="00E12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9E9D1B447340DEBD91C10716E1BB39">
    <w:name w:val="379E9D1B447340DEBD91C10716E1BB39"/>
    <w:rsid w:val="00681E83"/>
  </w:style>
  <w:style w:type="paragraph" w:customStyle="1" w:styleId="4565C641795041B1823770E66E52220D">
    <w:name w:val="4565C641795041B1823770E66E52220D"/>
    <w:rsid w:val="00681E83"/>
  </w:style>
  <w:style w:type="paragraph" w:customStyle="1" w:styleId="E9EF4580A15A4D5B8D9C523CA97978E0">
    <w:name w:val="E9EF4580A15A4D5B8D9C523CA97978E0"/>
    <w:rsid w:val="00681E83"/>
  </w:style>
  <w:style w:type="paragraph" w:customStyle="1" w:styleId="2F29E5D743C343E1AE30F3DE7E031C46">
    <w:name w:val="2F29E5D743C343E1AE30F3DE7E031C46"/>
    <w:rsid w:val="00681E83"/>
  </w:style>
  <w:style w:type="paragraph" w:customStyle="1" w:styleId="0E4023D21B844A3792190C504604C381">
    <w:name w:val="0E4023D21B844A3792190C504604C381"/>
    <w:rsid w:val="00681E83"/>
  </w:style>
  <w:style w:type="paragraph" w:customStyle="1" w:styleId="D93FEEB1245D4258930D68A17B18354C">
    <w:name w:val="D93FEEB1245D4258930D68A17B18354C"/>
    <w:rsid w:val="00681E83"/>
  </w:style>
  <w:style w:type="paragraph" w:customStyle="1" w:styleId="8538D4C3D2204E6BAB757E894192F855">
    <w:name w:val="8538D4C3D2204E6BAB757E894192F855"/>
    <w:rsid w:val="00681E83"/>
  </w:style>
  <w:style w:type="paragraph" w:customStyle="1" w:styleId="DC2D0129A3FA4100A63D2C000DFF6CC5">
    <w:name w:val="DC2D0129A3FA4100A63D2C000DFF6CC5"/>
    <w:rsid w:val="00681E83"/>
  </w:style>
  <w:style w:type="paragraph" w:customStyle="1" w:styleId="535983EED1B84889BE2F7C009C6D7148">
    <w:name w:val="535983EED1B84889BE2F7C009C6D7148"/>
    <w:rsid w:val="00681E83"/>
  </w:style>
  <w:style w:type="paragraph" w:customStyle="1" w:styleId="75F6BC4D128A4F91978AA25DC34B8353">
    <w:name w:val="75F6BC4D128A4F91978AA25DC34B8353"/>
    <w:rsid w:val="00681E83"/>
  </w:style>
  <w:style w:type="paragraph" w:customStyle="1" w:styleId="FCFF59327D004B25A42830350930F7CF">
    <w:name w:val="FCFF59327D004B25A42830350930F7CF"/>
    <w:rsid w:val="00681E83"/>
  </w:style>
  <w:style w:type="paragraph" w:customStyle="1" w:styleId="F934EF8AA70947CAA6F0C66287BBC599">
    <w:name w:val="F934EF8AA70947CAA6F0C66287BBC599"/>
    <w:rsid w:val="00681E83"/>
  </w:style>
  <w:style w:type="paragraph" w:customStyle="1" w:styleId="1EEA52E5CBEE457486350C2CFE4CD4FC">
    <w:name w:val="1EEA52E5CBEE457486350C2CFE4CD4FC"/>
    <w:rsid w:val="00681E83"/>
  </w:style>
  <w:style w:type="paragraph" w:customStyle="1" w:styleId="562F04D26E8643E393140B086870DE35">
    <w:name w:val="562F04D26E8643E393140B086870DE35"/>
    <w:rsid w:val="00681E83"/>
  </w:style>
  <w:style w:type="paragraph" w:customStyle="1" w:styleId="EC57A194785B48A48DD12779DF644F51">
    <w:name w:val="EC57A194785B48A48DD12779DF644F51"/>
    <w:rsid w:val="00681E83"/>
  </w:style>
  <w:style w:type="paragraph" w:customStyle="1" w:styleId="8F7C7A1BC025433F8339226BDEEBFA87">
    <w:name w:val="8F7C7A1BC025433F8339226BDEEBFA87"/>
    <w:rsid w:val="00681E83"/>
  </w:style>
  <w:style w:type="paragraph" w:customStyle="1" w:styleId="28F2A2D2BDF2454AAAB3928CE3EDBD0D">
    <w:name w:val="28F2A2D2BDF2454AAAB3928CE3EDBD0D"/>
    <w:rsid w:val="00681E83"/>
  </w:style>
  <w:style w:type="paragraph" w:customStyle="1" w:styleId="ADE2573D9FAD4C75AB7BF7754FA79585">
    <w:name w:val="ADE2573D9FAD4C75AB7BF7754FA79585"/>
    <w:rsid w:val="00681E83"/>
  </w:style>
  <w:style w:type="paragraph" w:customStyle="1" w:styleId="1218867AAC9747A293856DB60618A0EC">
    <w:name w:val="1218867AAC9747A293856DB60618A0EC"/>
    <w:rsid w:val="003A2747"/>
  </w:style>
  <w:style w:type="paragraph" w:customStyle="1" w:styleId="C791FBD8841E4B92925C840E8EB487A7">
    <w:name w:val="C791FBD8841E4B92925C840E8EB487A7"/>
    <w:rsid w:val="003A2747"/>
  </w:style>
  <w:style w:type="paragraph" w:customStyle="1" w:styleId="AE3301C6514C442AAF58E1B60D1E113C">
    <w:name w:val="AE3301C6514C442AAF58E1B60D1E113C"/>
    <w:rsid w:val="003A2747"/>
  </w:style>
  <w:style w:type="paragraph" w:customStyle="1" w:styleId="DFBBF43C2EE4474F8546B35F2E3FC547">
    <w:name w:val="DFBBF43C2EE4474F8546B35F2E3FC547"/>
    <w:rsid w:val="003A2747"/>
  </w:style>
  <w:style w:type="paragraph" w:customStyle="1" w:styleId="5958DF8721234A39996C692C4AE87820">
    <w:name w:val="5958DF8721234A39996C692C4AE87820"/>
    <w:rsid w:val="003A2747"/>
  </w:style>
  <w:style w:type="paragraph" w:customStyle="1" w:styleId="AA9DC83800C04CAF94438C37BE2003E2">
    <w:name w:val="AA9DC83800C04CAF94438C37BE2003E2"/>
    <w:rsid w:val="003A2747"/>
  </w:style>
  <w:style w:type="paragraph" w:customStyle="1" w:styleId="B55E75D5B8C14C9A9962F7EF51F3EDCA">
    <w:name w:val="B55E75D5B8C14C9A9962F7EF51F3EDCA"/>
    <w:rsid w:val="003A274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2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Richard</cp:lastModifiedBy>
  <cp:revision>2</cp:revision>
  <cp:lastPrinted>2017-02-23T21:47:00Z</cp:lastPrinted>
  <dcterms:created xsi:type="dcterms:W3CDTF">2017-03-06T16:18:00Z</dcterms:created>
  <dcterms:modified xsi:type="dcterms:W3CDTF">2017-03-06T16:18:00Z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